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0988F" w14:textId="77777777" w:rsidR="00C45EAD" w:rsidRDefault="00C45EAD" w:rsidP="00634A72">
      <w:pPr>
        <w:jc w:val="center"/>
        <w:rPr>
          <w:b/>
          <w:i/>
          <w:sz w:val="40"/>
          <w:szCs w:val="32"/>
          <w:u w:val="single"/>
        </w:rPr>
      </w:pPr>
      <w:r>
        <w:rPr>
          <w:b/>
          <w:i/>
          <w:sz w:val="40"/>
          <w:szCs w:val="32"/>
          <w:u w:val="single"/>
        </w:rPr>
        <w:t>Výroční s</w:t>
      </w:r>
      <w:r w:rsidR="00442EF8">
        <w:rPr>
          <w:b/>
          <w:i/>
          <w:sz w:val="40"/>
          <w:szCs w:val="32"/>
          <w:u w:val="single"/>
        </w:rPr>
        <w:t>chůze SPORT</w:t>
      </w:r>
      <w:r>
        <w:rPr>
          <w:b/>
          <w:i/>
          <w:sz w:val="40"/>
          <w:szCs w:val="32"/>
          <w:u w:val="single"/>
        </w:rPr>
        <w:t xml:space="preserve"> </w:t>
      </w:r>
      <w:r w:rsidR="00442EF8">
        <w:rPr>
          <w:b/>
          <w:i/>
          <w:sz w:val="40"/>
          <w:szCs w:val="32"/>
          <w:u w:val="single"/>
        </w:rPr>
        <w:t>CLUBU HAVAX</w:t>
      </w:r>
    </w:p>
    <w:p w14:paraId="0079A46F" w14:textId="75BB2741" w:rsidR="00637051" w:rsidRPr="00634A72" w:rsidRDefault="001558A6" w:rsidP="00634A72">
      <w:pPr>
        <w:jc w:val="center"/>
        <w:rPr>
          <w:b/>
          <w:i/>
          <w:sz w:val="40"/>
          <w:szCs w:val="32"/>
          <w:u w:val="single"/>
        </w:rPr>
      </w:pPr>
      <w:r>
        <w:rPr>
          <w:b/>
          <w:i/>
          <w:sz w:val="40"/>
          <w:szCs w:val="32"/>
          <w:u w:val="single"/>
        </w:rPr>
        <w:t xml:space="preserve"> ze dne </w:t>
      </w:r>
      <w:r w:rsidR="00E0402E">
        <w:rPr>
          <w:b/>
          <w:i/>
          <w:sz w:val="40"/>
          <w:szCs w:val="32"/>
          <w:u w:val="single"/>
        </w:rPr>
        <w:t>4</w:t>
      </w:r>
      <w:r w:rsidR="00830EDC" w:rsidRPr="00634A72">
        <w:rPr>
          <w:b/>
          <w:i/>
          <w:sz w:val="40"/>
          <w:szCs w:val="32"/>
          <w:u w:val="single"/>
        </w:rPr>
        <w:t xml:space="preserve">. </w:t>
      </w:r>
      <w:r w:rsidR="00442EF8">
        <w:rPr>
          <w:b/>
          <w:i/>
          <w:sz w:val="40"/>
          <w:szCs w:val="32"/>
          <w:u w:val="single"/>
        </w:rPr>
        <w:t>1</w:t>
      </w:r>
      <w:r w:rsidR="00E0402E">
        <w:rPr>
          <w:b/>
          <w:i/>
          <w:sz w:val="40"/>
          <w:szCs w:val="32"/>
          <w:u w:val="single"/>
        </w:rPr>
        <w:t>2</w:t>
      </w:r>
      <w:r w:rsidR="00637051" w:rsidRPr="00634A72">
        <w:rPr>
          <w:b/>
          <w:i/>
          <w:sz w:val="40"/>
          <w:szCs w:val="32"/>
          <w:u w:val="single"/>
        </w:rPr>
        <w:t>.</w:t>
      </w:r>
      <w:r>
        <w:rPr>
          <w:b/>
          <w:i/>
          <w:sz w:val="40"/>
          <w:szCs w:val="32"/>
          <w:u w:val="single"/>
        </w:rPr>
        <w:t xml:space="preserve"> 20</w:t>
      </w:r>
      <w:r w:rsidR="00690351">
        <w:rPr>
          <w:b/>
          <w:i/>
          <w:sz w:val="40"/>
          <w:szCs w:val="32"/>
          <w:u w:val="single"/>
        </w:rPr>
        <w:t>2</w:t>
      </w:r>
      <w:r w:rsidR="00E0402E">
        <w:rPr>
          <w:b/>
          <w:i/>
          <w:sz w:val="40"/>
          <w:szCs w:val="32"/>
          <w:u w:val="single"/>
        </w:rPr>
        <w:t>1</w:t>
      </w:r>
    </w:p>
    <w:p w14:paraId="55A5DAD0" w14:textId="354FDBE2" w:rsidR="00637051" w:rsidRDefault="00637051">
      <w:pPr>
        <w:rPr>
          <w:color w:val="0070C0"/>
          <w:sz w:val="32"/>
          <w:szCs w:val="32"/>
        </w:rPr>
      </w:pPr>
    </w:p>
    <w:p w14:paraId="53B33987" w14:textId="77777777" w:rsidR="00A11AAB" w:rsidRPr="00637051" w:rsidRDefault="00A11AAB">
      <w:pPr>
        <w:rPr>
          <w:color w:val="0070C0"/>
          <w:sz w:val="32"/>
          <w:szCs w:val="32"/>
        </w:rPr>
      </w:pPr>
    </w:p>
    <w:p w14:paraId="6358E86A" w14:textId="77777777" w:rsidR="00703BFD" w:rsidRDefault="00703BFD" w:rsidP="00E0402E">
      <w:pPr>
        <w:rPr>
          <w:b/>
          <w:sz w:val="40"/>
        </w:rPr>
      </w:pPr>
    </w:p>
    <w:p w14:paraId="64D9228A" w14:textId="57D69B0F" w:rsidR="00703BFD" w:rsidRPr="00703BFD" w:rsidRDefault="00E0402E" w:rsidP="00703BFD">
      <w:pPr>
        <w:jc w:val="center"/>
        <w:rPr>
          <w:b/>
          <w:sz w:val="40"/>
        </w:rPr>
      </w:pPr>
      <w:r>
        <w:rPr>
          <w:b/>
          <w:sz w:val="40"/>
        </w:rPr>
        <w:t>Přehled akcí na r</w:t>
      </w:r>
      <w:r w:rsidR="005F2A53">
        <w:rPr>
          <w:b/>
          <w:sz w:val="40"/>
        </w:rPr>
        <w:t>ok 20</w:t>
      </w:r>
      <w:r w:rsidR="00027656">
        <w:rPr>
          <w:b/>
          <w:sz w:val="40"/>
        </w:rPr>
        <w:t>2</w:t>
      </w:r>
      <w:r>
        <w:rPr>
          <w:b/>
          <w:sz w:val="40"/>
        </w:rPr>
        <w:t>1</w:t>
      </w:r>
    </w:p>
    <w:p w14:paraId="790F07E2" w14:textId="77777777" w:rsidR="00703BFD" w:rsidRDefault="00703BFD">
      <w:pPr>
        <w:rPr>
          <w:b/>
          <w:u w:val="single"/>
        </w:rPr>
      </w:pPr>
    </w:p>
    <w:p w14:paraId="50AE5DB0" w14:textId="77777777" w:rsidR="00703BFD" w:rsidRDefault="00703BFD">
      <w:pPr>
        <w:rPr>
          <w:b/>
          <w:u w:val="single"/>
        </w:rPr>
      </w:pPr>
    </w:p>
    <w:p w14:paraId="1A6058ED" w14:textId="77777777" w:rsidR="00703BFD" w:rsidRDefault="00703BFD">
      <w:pPr>
        <w:rPr>
          <w:b/>
          <w:u w:val="single"/>
        </w:rPr>
      </w:pPr>
    </w:p>
    <w:p w14:paraId="7D402FB8" w14:textId="77777777" w:rsidR="00442EF8" w:rsidRPr="00442EF8" w:rsidRDefault="00442EF8">
      <w:pPr>
        <w:rPr>
          <w:b/>
          <w:u w:val="single"/>
        </w:rPr>
      </w:pPr>
      <w:r w:rsidRPr="00442EF8">
        <w:rPr>
          <w:b/>
          <w:u w:val="single"/>
        </w:rPr>
        <w:t>Leden:</w:t>
      </w:r>
    </w:p>
    <w:p w14:paraId="2273ABD1" w14:textId="77777777" w:rsidR="00616C75" w:rsidRDefault="00616C75"/>
    <w:p w14:paraId="4A934213" w14:textId="2D833EE6" w:rsidR="00442EF8" w:rsidRDefault="00E0402E">
      <w:r>
        <w:t>31</w:t>
      </w:r>
      <w:r w:rsidR="00442EF8" w:rsidRPr="00442EF8">
        <w:t xml:space="preserve">. </w:t>
      </w:r>
      <w:r w:rsidR="008E23C5">
        <w:t>1.</w:t>
      </w:r>
      <w:r>
        <w:t>-5.2.</w:t>
      </w:r>
      <w:r w:rsidR="008E23C5">
        <w:t>20</w:t>
      </w:r>
      <w:r w:rsidR="00027656">
        <w:t>2</w:t>
      </w:r>
      <w:r>
        <w:t>1</w:t>
      </w:r>
      <w:r w:rsidR="00027656">
        <w:t xml:space="preserve"> </w:t>
      </w:r>
      <w:r>
        <w:t>–</w:t>
      </w:r>
      <w:r w:rsidR="00027656">
        <w:t xml:space="preserve"> neděle</w:t>
      </w:r>
      <w:r>
        <w:t>-pátek</w:t>
      </w:r>
      <w:r w:rsidR="00442EF8" w:rsidRPr="00442EF8">
        <w:t xml:space="preserve"> –</w:t>
      </w:r>
      <w:r w:rsidR="00F260DA">
        <w:t xml:space="preserve"> </w:t>
      </w:r>
      <w:r>
        <w:t>Jarní prázdniny San Martino</w:t>
      </w:r>
      <w:r w:rsidR="00442EF8">
        <w:t xml:space="preserve"> – </w:t>
      </w:r>
      <w:r>
        <w:rPr>
          <w:b/>
        </w:rPr>
        <w:t>Mirek V.</w:t>
      </w:r>
    </w:p>
    <w:p w14:paraId="0E5AA1E1" w14:textId="77777777" w:rsidR="00347367" w:rsidRDefault="00347367"/>
    <w:p w14:paraId="4600F973" w14:textId="77777777" w:rsidR="00442EF8" w:rsidRPr="00442EF8" w:rsidRDefault="00442EF8" w:rsidP="00442EF8">
      <w:pPr>
        <w:rPr>
          <w:b/>
          <w:u w:val="single"/>
        </w:rPr>
      </w:pPr>
      <w:r>
        <w:rPr>
          <w:b/>
          <w:u w:val="single"/>
        </w:rPr>
        <w:t>Únor</w:t>
      </w:r>
      <w:r w:rsidRPr="00442EF8">
        <w:rPr>
          <w:b/>
          <w:u w:val="single"/>
        </w:rPr>
        <w:t>:</w:t>
      </w:r>
    </w:p>
    <w:p w14:paraId="2E6E79E9" w14:textId="77777777" w:rsidR="00E77ADA" w:rsidRDefault="00E77ADA" w:rsidP="00442EF8"/>
    <w:p w14:paraId="5F479DE9" w14:textId="2F3F5B3D" w:rsidR="007E25B3" w:rsidRDefault="008E23C5" w:rsidP="007E25B3">
      <w:pPr>
        <w:rPr>
          <w:b/>
        </w:rPr>
      </w:pPr>
      <w:r>
        <w:t>2</w:t>
      </w:r>
      <w:r w:rsidR="000C12C9">
        <w:t>/</w:t>
      </w:r>
      <w:r>
        <w:t>20</w:t>
      </w:r>
      <w:r w:rsidR="00027656">
        <w:t>2</w:t>
      </w:r>
      <w:r w:rsidR="003C2397">
        <w:t>1</w:t>
      </w:r>
      <w:r w:rsidR="00027656">
        <w:t xml:space="preserve"> </w:t>
      </w:r>
      <w:r w:rsidR="00E0402E">
        <w:t>–</w:t>
      </w:r>
      <w:r w:rsidR="00027656">
        <w:t xml:space="preserve"> </w:t>
      </w:r>
      <w:r w:rsidR="00E0402E">
        <w:t xml:space="preserve">oslava otevření restaurací spojená s </w:t>
      </w:r>
      <w:r w:rsidR="007E25B3">
        <w:t>X</w:t>
      </w:r>
      <w:r w:rsidR="00027656">
        <w:t>I</w:t>
      </w:r>
      <w:r w:rsidR="003C2397">
        <w:t>I</w:t>
      </w:r>
      <w:r w:rsidR="007E25B3">
        <w:t>. Ročník</w:t>
      </w:r>
      <w:r w:rsidR="003C2397">
        <w:t>em našeho dvojboje</w:t>
      </w:r>
      <w:r w:rsidR="007E25B3">
        <w:t xml:space="preserve"> – </w:t>
      </w:r>
      <w:r w:rsidR="007E25B3">
        <w:rPr>
          <w:b/>
        </w:rPr>
        <w:t>Aleš B.</w:t>
      </w:r>
    </w:p>
    <w:p w14:paraId="5981CB4F" w14:textId="77777777" w:rsidR="007E25B3" w:rsidRDefault="007E25B3" w:rsidP="00665AC9"/>
    <w:p w14:paraId="63618378" w14:textId="61725AD2" w:rsidR="008E23C5" w:rsidRDefault="008E23C5" w:rsidP="008E23C5">
      <w:pPr>
        <w:rPr>
          <w:b/>
        </w:rPr>
      </w:pPr>
      <w:r>
        <w:t>2</w:t>
      </w:r>
      <w:r w:rsidR="003C2397">
        <w:t>6</w:t>
      </w:r>
      <w:r>
        <w:t>.</w:t>
      </w:r>
      <w:r w:rsidR="003C2397">
        <w:t xml:space="preserve"> – 28.</w:t>
      </w:r>
      <w:r>
        <w:t xml:space="preserve"> 2.</w:t>
      </w:r>
      <w:r w:rsidRPr="00442EF8">
        <w:t xml:space="preserve"> 20</w:t>
      </w:r>
      <w:r w:rsidR="00027656">
        <w:t>2</w:t>
      </w:r>
      <w:r w:rsidR="003C2397">
        <w:t>1</w:t>
      </w:r>
      <w:r w:rsidRPr="00442EF8">
        <w:t xml:space="preserve"> –</w:t>
      </w:r>
      <w:r>
        <w:t xml:space="preserve"> </w:t>
      </w:r>
      <w:r w:rsidRPr="00442EF8">
        <w:t xml:space="preserve">lyžařský </w:t>
      </w:r>
      <w:r>
        <w:t>víkend</w:t>
      </w:r>
      <w:r w:rsidRPr="00442EF8">
        <w:t xml:space="preserve"> na běžkách</w:t>
      </w:r>
      <w:r w:rsidR="00027656">
        <w:t xml:space="preserve"> – Jizerka 202</w:t>
      </w:r>
      <w:r w:rsidR="003C2397">
        <w:t>1</w:t>
      </w:r>
      <w:r>
        <w:t xml:space="preserve"> – </w:t>
      </w:r>
      <w:r>
        <w:rPr>
          <w:b/>
        </w:rPr>
        <w:t>Pavel</w:t>
      </w:r>
      <w:r w:rsidRPr="00442EF8">
        <w:rPr>
          <w:b/>
        </w:rPr>
        <w:t xml:space="preserve"> </w:t>
      </w:r>
      <w:r>
        <w:rPr>
          <w:b/>
        </w:rPr>
        <w:t>H.</w:t>
      </w:r>
    </w:p>
    <w:p w14:paraId="4BCE0924" w14:textId="77777777" w:rsidR="00374650" w:rsidRDefault="00374650" w:rsidP="00442EF8">
      <w:pPr>
        <w:rPr>
          <w:b/>
        </w:rPr>
      </w:pPr>
    </w:p>
    <w:p w14:paraId="3A418F3B" w14:textId="77777777" w:rsidR="00442EF8" w:rsidRPr="00442EF8" w:rsidRDefault="00442EF8" w:rsidP="00442EF8">
      <w:pPr>
        <w:rPr>
          <w:b/>
          <w:u w:val="single"/>
        </w:rPr>
      </w:pPr>
      <w:r>
        <w:rPr>
          <w:b/>
          <w:u w:val="single"/>
        </w:rPr>
        <w:t>Březen</w:t>
      </w:r>
      <w:r w:rsidRPr="00442EF8">
        <w:rPr>
          <w:b/>
          <w:u w:val="single"/>
        </w:rPr>
        <w:t>:</w:t>
      </w:r>
    </w:p>
    <w:p w14:paraId="5938B5CF" w14:textId="77777777" w:rsidR="00A677E1" w:rsidRDefault="00A677E1" w:rsidP="008E23C5">
      <w:pPr>
        <w:rPr>
          <w:bCs/>
        </w:rPr>
      </w:pPr>
    </w:p>
    <w:p w14:paraId="7699D278" w14:textId="3A17922F" w:rsidR="00A11AAB" w:rsidRDefault="00A11AAB" w:rsidP="008E23C5">
      <w:pPr>
        <w:rPr>
          <w:b/>
        </w:rPr>
      </w:pPr>
      <w:r>
        <w:rPr>
          <w:bCs/>
        </w:rPr>
        <w:t xml:space="preserve">4. - 8.3.2021 – první jarní kola a lázně na Moravě – Lednice 2021 – </w:t>
      </w:r>
      <w:r w:rsidRPr="00A11AAB">
        <w:rPr>
          <w:b/>
        </w:rPr>
        <w:t>Simonka V.</w:t>
      </w:r>
    </w:p>
    <w:p w14:paraId="3118A19E" w14:textId="77777777" w:rsidR="00A11AAB" w:rsidRDefault="00A11AAB" w:rsidP="008E23C5">
      <w:pPr>
        <w:rPr>
          <w:bCs/>
        </w:rPr>
      </w:pPr>
    </w:p>
    <w:p w14:paraId="6FA3A5A4" w14:textId="35B4DD48" w:rsidR="003C5A4C" w:rsidRPr="003C5A4C" w:rsidRDefault="003C5A4C" w:rsidP="008E23C5">
      <w:pPr>
        <w:rPr>
          <w:bCs/>
        </w:rPr>
      </w:pPr>
      <w:r w:rsidRPr="003C5A4C">
        <w:rPr>
          <w:bCs/>
        </w:rPr>
        <w:t>2</w:t>
      </w:r>
      <w:r w:rsidR="003C2397">
        <w:rPr>
          <w:bCs/>
        </w:rPr>
        <w:t>6</w:t>
      </w:r>
      <w:r w:rsidRPr="003C5A4C">
        <w:rPr>
          <w:bCs/>
        </w:rPr>
        <w:t xml:space="preserve">.3. – </w:t>
      </w:r>
      <w:r w:rsidR="003C2397">
        <w:rPr>
          <w:bCs/>
        </w:rPr>
        <w:t>5</w:t>
      </w:r>
      <w:r w:rsidRPr="003C5A4C">
        <w:rPr>
          <w:bCs/>
        </w:rPr>
        <w:t>.4. 202</w:t>
      </w:r>
      <w:r w:rsidR="003C2397">
        <w:rPr>
          <w:bCs/>
        </w:rPr>
        <w:t>1</w:t>
      </w:r>
      <w:r w:rsidRPr="003C5A4C">
        <w:rPr>
          <w:bCs/>
        </w:rPr>
        <w:t xml:space="preserve"> – sportovní soustředění na Tenerife</w:t>
      </w:r>
      <w:r>
        <w:t xml:space="preserve">– </w:t>
      </w:r>
      <w:r w:rsidRPr="00BB114E">
        <w:rPr>
          <w:b/>
        </w:rPr>
        <w:t>Mirek V.</w:t>
      </w:r>
    </w:p>
    <w:p w14:paraId="74168920" w14:textId="77777777" w:rsidR="008E23C5" w:rsidRDefault="008E23C5" w:rsidP="00442EF8">
      <w:pPr>
        <w:rPr>
          <w:b/>
          <w:u w:val="single"/>
        </w:rPr>
      </w:pPr>
    </w:p>
    <w:p w14:paraId="1F9776E8" w14:textId="77777777" w:rsidR="00442EF8" w:rsidRPr="00442EF8" w:rsidRDefault="00442EF8" w:rsidP="00442EF8">
      <w:pPr>
        <w:rPr>
          <w:b/>
          <w:u w:val="single"/>
        </w:rPr>
      </w:pPr>
      <w:r>
        <w:rPr>
          <w:b/>
          <w:u w:val="single"/>
        </w:rPr>
        <w:t>Duben</w:t>
      </w:r>
      <w:r w:rsidRPr="00442EF8">
        <w:rPr>
          <w:b/>
          <w:u w:val="single"/>
        </w:rPr>
        <w:t>:</w:t>
      </w:r>
    </w:p>
    <w:p w14:paraId="2526B37A" w14:textId="5790C76A" w:rsidR="00BB114E" w:rsidRDefault="00BB114E" w:rsidP="00442EF8"/>
    <w:p w14:paraId="683F0BD7" w14:textId="1D5170FE" w:rsidR="002367FC" w:rsidRDefault="002367FC" w:rsidP="00442EF8">
      <w:r>
        <w:t>1.-30.4.2021 – trénink na Havax 300</w:t>
      </w:r>
    </w:p>
    <w:p w14:paraId="18A724D0" w14:textId="77777777" w:rsidR="002367FC" w:rsidRDefault="002367FC" w:rsidP="00442EF8"/>
    <w:p w14:paraId="58C0124E" w14:textId="39B42F52" w:rsidR="00374650" w:rsidRPr="00A677E1" w:rsidRDefault="003C2397" w:rsidP="00442EF8">
      <w:r>
        <w:t>15</w:t>
      </w:r>
      <w:r w:rsidR="00665AC9">
        <w:t>.</w:t>
      </w:r>
      <w:r>
        <w:t xml:space="preserve"> – 18.</w:t>
      </w:r>
      <w:r w:rsidR="00D72AA4">
        <w:t xml:space="preserve"> 4.</w:t>
      </w:r>
      <w:r w:rsidR="0011663C">
        <w:t xml:space="preserve"> </w:t>
      </w:r>
      <w:r w:rsidR="00BB114E">
        <w:t>20</w:t>
      </w:r>
      <w:r w:rsidR="00A677E1">
        <w:t>2</w:t>
      </w:r>
      <w:r>
        <w:t>1</w:t>
      </w:r>
      <w:r w:rsidR="00F260DA">
        <w:t xml:space="preserve"> </w:t>
      </w:r>
      <w:r w:rsidR="00DE338F">
        <w:t xml:space="preserve">- </w:t>
      </w:r>
      <w:r w:rsidR="002367FC">
        <w:t>Morava</w:t>
      </w:r>
      <w:r w:rsidR="0011663C">
        <w:t xml:space="preserve"> –</w:t>
      </w:r>
      <w:r w:rsidR="00A677E1">
        <w:t xml:space="preserve"> </w:t>
      </w:r>
      <w:r w:rsidR="00BB114E">
        <w:t>pánská sportov</w:t>
      </w:r>
      <w:r w:rsidR="002367FC">
        <w:t>ně-pracovní</w:t>
      </w:r>
      <w:r w:rsidR="00BB114E">
        <w:t xml:space="preserve"> akce</w:t>
      </w:r>
      <w:r w:rsidR="0011663C">
        <w:t xml:space="preserve"> - </w:t>
      </w:r>
      <w:r w:rsidR="0011663C">
        <w:rPr>
          <w:b/>
        </w:rPr>
        <w:t>Mirek V.</w:t>
      </w:r>
      <w:r w:rsidR="00BB114E">
        <w:rPr>
          <w:b/>
        </w:rPr>
        <w:t xml:space="preserve"> </w:t>
      </w:r>
    </w:p>
    <w:p w14:paraId="70B119B6" w14:textId="77777777" w:rsidR="003C2397" w:rsidRDefault="003C2397" w:rsidP="005D2210">
      <w:pPr>
        <w:rPr>
          <w:b/>
          <w:u w:val="single"/>
        </w:rPr>
      </w:pPr>
    </w:p>
    <w:p w14:paraId="5B8B2302" w14:textId="07D4258C" w:rsidR="005D2210" w:rsidRDefault="005D2210" w:rsidP="005D2210">
      <w:pPr>
        <w:rPr>
          <w:b/>
          <w:u w:val="single"/>
        </w:rPr>
      </w:pPr>
      <w:r>
        <w:rPr>
          <w:b/>
          <w:u w:val="single"/>
        </w:rPr>
        <w:t>Květen</w:t>
      </w:r>
      <w:r w:rsidRPr="00442EF8">
        <w:rPr>
          <w:b/>
          <w:u w:val="single"/>
        </w:rPr>
        <w:t>:</w:t>
      </w:r>
    </w:p>
    <w:p w14:paraId="11C4D0A1" w14:textId="4292C0D2" w:rsidR="004A2AF9" w:rsidRDefault="004A2AF9" w:rsidP="000D76CD"/>
    <w:p w14:paraId="6B788BD9" w14:textId="25550C23" w:rsidR="002367FC" w:rsidRDefault="002367FC" w:rsidP="002367FC">
      <w:r>
        <w:t>1.-31.5.2021 – trénink na Havax 300</w:t>
      </w:r>
    </w:p>
    <w:p w14:paraId="12FC132E" w14:textId="77777777" w:rsidR="002367FC" w:rsidRDefault="002367FC" w:rsidP="000D76CD"/>
    <w:p w14:paraId="4684757F" w14:textId="66A376D3" w:rsidR="000D76CD" w:rsidRDefault="00BB114E" w:rsidP="000D76CD">
      <w:r>
        <w:t>2</w:t>
      </w:r>
      <w:r w:rsidR="003C2397">
        <w:t>7</w:t>
      </w:r>
      <w:r>
        <w:t xml:space="preserve">. 5. – </w:t>
      </w:r>
      <w:r w:rsidR="004A2AF9">
        <w:t>3</w:t>
      </w:r>
      <w:r w:rsidR="003C2397">
        <w:t>0</w:t>
      </w:r>
      <w:r>
        <w:t>. 5</w:t>
      </w:r>
      <w:r w:rsidR="00BA1208">
        <w:t>. 20</w:t>
      </w:r>
      <w:r w:rsidR="004A2AF9">
        <w:t>2</w:t>
      </w:r>
      <w:r w:rsidR="003C2397">
        <w:t>1</w:t>
      </w:r>
      <w:r w:rsidR="000D76CD">
        <w:t xml:space="preserve"> - Dětský a Tat</w:t>
      </w:r>
      <w:r w:rsidR="00BA1208">
        <w:t xml:space="preserve">ínkovský víkend </w:t>
      </w:r>
      <w:r w:rsidR="004A2AF9">
        <w:t>202</w:t>
      </w:r>
      <w:r w:rsidR="003C2397">
        <w:t>1</w:t>
      </w:r>
      <w:r w:rsidR="00BA1208">
        <w:t xml:space="preserve"> -</w:t>
      </w:r>
      <w:r w:rsidR="004A2AF9">
        <w:t xml:space="preserve"> </w:t>
      </w:r>
      <w:r w:rsidR="000D76CD">
        <w:rPr>
          <w:b/>
        </w:rPr>
        <w:t>Vedení SC Havax</w:t>
      </w:r>
    </w:p>
    <w:p w14:paraId="629C6E23" w14:textId="77777777" w:rsidR="00374650" w:rsidRDefault="00374650" w:rsidP="005D2210"/>
    <w:p w14:paraId="263A2F39" w14:textId="77777777" w:rsidR="005D2210" w:rsidRDefault="005D2210" w:rsidP="005D2210">
      <w:pPr>
        <w:rPr>
          <w:b/>
          <w:u w:val="single"/>
        </w:rPr>
      </w:pPr>
      <w:r>
        <w:rPr>
          <w:b/>
          <w:u w:val="single"/>
        </w:rPr>
        <w:t>Červen</w:t>
      </w:r>
      <w:r w:rsidRPr="00442EF8">
        <w:rPr>
          <w:b/>
          <w:u w:val="single"/>
        </w:rPr>
        <w:t>:</w:t>
      </w:r>
    </w:p>
    <w:p w14:paraId="213276E0" w14:textId="2D322568" w:rsidR="00374650" w:rsidRDefault="00374650" w:rsidP="005D2210"/>
    <w:p w14:paraId="483BB599" w14:textId="5AB77EF7" w:rsidR="002367FC" w:rsidRDefault="002367FC" w:rsidP="002367FC">
      <w:r>
        <w:t>1.-14.6.2021 – trénink na Havax 300</w:t>
      </w:r>
    </w:p>
    <w:p w14:paraId="77D1D740" w14:textId="77777777" w:rsidR="002367FC" w:rsidRDefault="002367FC" w:rsidP="005D2210"/>
    <w:p w14:paraId="280728B2" w14:textId="32EB3847" w:rsidR="005D2210" w:rsidRDefault="00763B54" w:rsidP="005D2210">
      <w:pPr>
        <w:rPr>
          <w:b/>
        </w:rPr>
      </w:pPr>
      <w:r>
        <w:t>15</w:t>
      </w:r>
      <w:r w:rsidR="00287BB1">
        <w:t>.</w:t>
      </w:r>
      <w:r>
        <w:t>6.</w:t>
      </w:r>
      <w:r w:rsidR="00287BB1">
        <w:t xml:space="preserve"> - </w:t>
      </w:r>
      <w:r w:rsidR="00277E40">
        <w:t>1</w:t>
      </w:r>
      <w:r>
        <w:t>0</w:t>
      </w:r>
      <w:r w:rsidR="00BA1208">
        <w:t xml:space="preserve">. </w:t>
      </w:r>
      <w:r>
        <w:t>7</w:t>
      </w:r>
      <w:r w:rsidR="00BA1208">
        <w:t>. 20</w:t>
      </w:r>
      <w:r w:rsidR="00277E40">
        <w:t>2</w:t>
      </w:r>
      <w:r>
        <w:t>1</w:t>
      </w:r>
      <w:r w:rsidR="00287BB1">
        <w:t xml:space="preserve"> </w:t>
      </w:r>
      <w:r w:rsidR="00BA1208">
        <w:t>–</w:t>
      </w:r>
      <w:r w:rsidR="00287BB1">
        <w:t xml:space="preserve"> </w:t>
      </w:r>
      <w:r>
        <w:t>Cyklotrek na oslavu Havax 30</w:t>
      </w:r>
      <w:r w:rsidR="002367FC">
        <w:t xml:space="preserve"> let + </w:t>
      </w:r>
      <w:r w:rsidR="004A2AF9">
        <w:t>Havaxácká třístovka</w:t>
      </w:r>
      <w:r w:rsidR="00277E40">
        <w:t xml:space="preserve"> </w:t>
      </w:r>
      <w:r w:rsidR="004A2AF9">
        <w:t>– XV</w:t>
      </w:r>
      <w:r w:rsidR="002367FC">
        <w:t>I</w:t>
      </w:r>
      <w:r w:rsidR="00277E40">
        <w:t>I</w:t>
      </w:r>
      <w:r w:rsidR="004A2AF9">
        <w:t>. Ročník</w:t>
      </w:r>
      <w:r w:rsidR="00277E40">
        <w:t xml:space="preserve"> – </w:t>
      </w:r>
      <w:r w:rsidR="002367FC">
        <w:t>Třeboň - Toskánsko</w:t>
      </w:r>
      <w:r w:rsidR="004A2AF9">
        <w:t xml:space="preserve"> - </w:t>
      </w:r>
      <w:r w:rsidR="004A2AF9" w:rsidRPr="005D2210">
        <w:rPr>
          <w:b/>
        </w:rPr>
        <w:t>Mirek V.</w:t>
      </w:r>
    </w:p>
    <w:p w14:paraId="35B10CC8" w14:textId="77777777" w:rsidR="00374650" w:rsidRDefault="00374650" w:rsidP="005D2210">
      <w:pPr>
        <w:rPr>
          <w:b/>
          <w:u w:val="single"/>
        </w:rPr>
      </w:pPr>
    </w:p>
    <w:p w14:paraId="64441F82" w14:textId="1DB2D460" w:rsidR="000D76CD" w:rsidRDefault="000D76CD" w:rsidP="005D2210">
      <w:pPr>
        <w:rPr>
          <w:b/>
          <w:u w:val="single"/>
        </w:rPr>
      </w:pPr>
    </w:p>
    <w:p w14:paraId="708A22AA" w14:textId="7E60D202" w:rsidR="00A11AAB" w:rsidRDefault="00A11AAB" w:rsidP="005D2210">
      <w:pPr>
        <w:rPr>
          <w:b/>
          <w:u w:val="single"/>
        </w:rPr>
      </w:pPr>
    </w:p>
    <w:p w14:paraId="63659979" w14:textId="77777777" w:rsidR="00A11AAB" w:rsidRDefault="00A11AAB" w:rsidP="005D2210">
      <w:pPr>
        <w:rPr>
          <w:b/>
          <w:u w:val="single"/>
        </w:rPr>
      </w:pPr>
    </w:p>
    <w:p w14:paraId="2479A9AD" w14:textId="77777777" w:rsidR="0057212F" w:rsidRDefault="0057212F" w:rsidP="0057212F">
      <w:pPr>
        <w:rPr>
          <w:b/>
          <w:u w:val="single"/>
        </w:rPr>
      </w:pPr>
      <w:r>
        <w:rPr>
          <w:b/>
          <w:u w:val="single"/>
        </w:rPr>
        <w:lastRenderedPageBreak/>
        <w:t>Červenec</w:t>
      </w:r>
      <w:r w:rsidR="00BA1208">
        <w:rPr>
          <w:b/>
          <w:u w:val="single"/>
        </w:rPr>
        <w:t xml:space="preserve"> - </w:t>
      </w:r>
      <w:r w:rsidR="00854232">
        <w:rPr>
          <w:b/>
          <w:u w:val="single"/>
        </w:rPr>
        <w:t>září</w:t>
      </w:r>
      <w:r w:rsidRPr="00442EF8">
        <w:rPr>
          <w:b/>
          <w:u w:val="single"/>
        </w:rPr>
        <w:t>:</w:t>
      </w:r>
    </w:p>
    <w:p w14:paraId="6A6F1774" w14:textId="77777777" w:rsidR="0057212F" w:rsidRDefault="0057212F" w:rsidP="0057212F">
      <w:pPr>
        <w:rPr>
          <w:b/>
          <w:u w:val="single"/>
        </w:rPr>
      </w:pPr>
    </w:p>
    <w:p w14:paraId="346B1B95" w14:textId="77777777" w:rsidR="00B40AEF" w:rsidRDefault="00B40AEF" w:rsidP="0057212F"/>
    <w:p w14:paraId="0C0DFF4B" w14:textId="59DFF8BD" w:rsidR="0057212F" w:rsidRDefault="00B40AEF" w:rsidP="0057212F">
      <w:r>
        <w:t>Zbytek prázdnin</w:t>
      </w:r>
      <w:r w:rsidR="00854232">
        <w:t xml:space="preserve"> a září</w:t>
      </w:r>
      <w:r>
        <w:t xml:space="preserve"> - </w:t>
      </w:r>
      <w:r w:rsidR="00854232">
        <w:t>i</w:t>
      </w:r>
      <w:r w:rsidR="00BA1208">
        <w:t>ndividuální sportovní akce</w:t>
      </w:r>
      <w:r w:rsidR="002367FC">
        <w:t xml:space="preserve"> se společnými víkendovými výpady</w:t>
      </w:r>
    </w:p>
    <w:p w14:paraId="1007A3C2" w14:textId="77777777" w:rsidR="005D2210" w:rsidRDefault="005D2210" w:rsidP="005D2210">
      <w:pPr>
        <w:rPr>
          <w:b/>
        </w:rPr>
      </w:pPr>
    </w:p>
    <w:p w14:paraId="10221635" w14:textId="77777777" w:rsidR="00703BFD" w:rsidRDefault="00703BFD" w:rsidP="005D2210">
      <w:pPr>
        <w:rPr>
          <w:b/>
        </w:rPr>
      </w:pPr>
    </w:p>
    <w:p w14:paraId="06BAA2BC" w14:textId="77777777" w:rsidR="00703BFD" w:rsidRDefault="00703BFD" w:rsidP="005D2210">
      <w:pPr>
        <w:rPr>
          <w:b/>
          <w:u w:val="single"/>
        </w:rPr>
      </w:pPr>
      <w:r>
        <w:rPr>
          <w:b/>
          <w:u w:val="single"/>
        </w:rPr>
        <w:t>Říjen:</w:t>
      </w:r>
    </w:p>
    <w:p w14:paraId="4101B19B" w14:textId="77777777" w:rsidR="00703BFD" w:rsidRDefault="00703BFD" w:rsidP="00703BFD"/>
    <w:p w14:paraId="790760B2" w14:textId="4FC401BB" w:rsidR="00703BFD" w:rsidRDefault="009A7F07" w:rsidP="00703BFD">
      <w:r>
        <w:t>10/ 20</w:t>
      </w:r>
      <w:r w:rsidR="00854232">
        <w:t>2</w:t>
      </w:r>
      <w:r w:rsidR="002367FC">
        <w:t>1</w:t>
      </w:r>
      <w:r>
        <w:t xml:space="preserve"> – Vinobraní 20</w:t>
      </w:r>
      <w:r w:rsidR="00854232">
        <w:t>2</w:t>
      </w:r>
      <w:r w:rsidR="002367FC">
        <w:t>1</w:t>
      </w:r>
      <w:r w:rsidR="00703BFD">
        <w:t xml:space="preserve">  - </w:t>
      </w:r>
      <w:r w:rsidR="00703BFD" w:rsidRPr="005D2210">
        <w:rPr>
          <w:b/>
        </w:rPr>
        <w:t xml:space="preserve"> </w:t>
      </w:r>
      <w:r w:rsidR="00703BFD">
        <w:rPr>
          <w:b/>
        </w:rPr>
        <w:t>Mirek V</w:t>
      </w:r>
      <w:r w:rsidR="00703BFD" w:rsidRPr="005D2210">
        <w:rPr>
          <w:b/>
        </w:rPr>
        <w:t>.</w:t>
      </w:r>
    </w:p>
    <w:p w14:paraId="2B158141" w14:textId="77777777" w:rsidR="00703BFD" w:rsidRDefault="00703BFD" w:rsidP="005D2210">
      <w:pPr>
        <w:rPr>
          <w:b/>
          <w:u w:val="single"/>
        </w:rPr>
      </w:pPr>
    </w:p>
    <w:p w14:paraId="730C665D" w14:textId="77777777" w:rsidR="00703BFD" w:rsidRDefault="00703BFD" w:rsidP="005D2210">
      <w:pPr>
        <w:rPr>
          <w:b/>
          <w:u w:val="single"/>
        </w:rPr>
      </w:pPr>
    </w:p>
    <w:p w14:paraId="5C36ED01" w14:textId="77777777" w:rsidR="00634A72" w:rsidRDefault="00634A72" w:rsidP="002769EF"/>
    <w:p w14:paraId="422F354D" w14:textId="11A232D3" w:rsidR="00C45EAD" w:rsidRDefault="00C45EAD" w:rsidP="002769EF">
      <w:r>
        <w:t>Těším</w:t>
      </w:r>
      <w:r w:rsidR="00A659E2">
        <w:t>e</w:t>
      </w:r>
      <w:r>
        <w:t xml:space="preserve"> se na </w:t>
      </w:r>
      <w:r w:rsidR="00A659E2">
        <w:t>sport</w:t>
      </w:r>
      <w:r w:rsidR="00101209">
        <w:t>ovní a kulturní akce v roce 20</w:t>
      </w:r>
      <w:r w:rsidR="00690351">
        <w:t>2</w:t>
      </w:r>
      <w:r w:rsidR="002367FC">
        <w:t>1</w:t>
      </w:r>
    </w:p>
    <w:p w14:paraId="281CA111" w14:textId="77777777" w:rsidR="00634A72" w:rsidRDefault="00634A72" w:rsidP="002769EF"/>
    <w:p w14:paraId="6D5BD7B3" w14:textId="77777777" w:rsidR="00C45EAD" w:rsidRDefault="004E54D0" w:rsidP="002769EF">
      <w:r>
        <w:t>Sportu zdar</w:t>
      </w:r>
    </w:p>
    <w:p w14:paraId="776ED5A6" w14:textId="77777777" w:rsidR="00634A72" w:rsidRDefault="00634A72" w:rsidP="002769EF"/>
    <w:p w14:paraId="72074999" w14:textId="7C3D5272" w:rsidR="00690351" w:rsidRDefault="00101209" w:rsidP="00690351">
      <w:r>
        <w:t xml:space="preserve">V Liberci </w:t>
      </w:r>
      <w:r w:rsidR="002367FC">
        <w:t>4</w:t>
      </w:r>
      <w:r w:rsidR="00634A72">
        <w:t>.</w:t>
      </w:r>
      <w:r>
        <w:t xml:space="preserve"> 1</w:t>
      </w:r>
      <w:r w:rsidR="002367FC">
        <w:t>2</w:t>
      </w:r>
      <w:r w:rsidR="00BD7DB6">
        <w:t>. 20</w:t>
      </w:r>
      <w:r w:rsidR="002367FC">
        <w:t>20</w:t>
      </w:r>
      <w:r w:rsidR="00690351">
        <w:tab/>
      </w:r>
      <w:r w:rsidR="00690351">
        <w:tab/>
      </w:r>
      <w:r w:rsidR="00690351">
        <w:tab/>
      </w:r>
      <w:r w:rsidR="00690351">
        <w:tab/>
      </w:r>
      <w:r w:rsidR="00690351">
        <w:tab/>
      </w:r>
      <w:r w:rsidR="00690351">
        <w:tab/>
        <w:t>Za SC Havax - Miroslav V.</w:t>
      </w:r>
    </w:p>
    <w:p w14:paraId="1C9F5C02" w14:textId="77777777" w:rsidR="00634A72" w:rsidRDefault="00634A72" w:rsidP="002769EF"/>
    <w:sectPr w:rsidR="00634A72" w:rsidSect="00784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D2E79"/>
    <w:multiLevelType w:val="hybridMultilevel"/>
    <w:tmpl w:val="26F4E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6D613F"/>
    <w:multiLevelType w:val="multilevel"/>
    <w:tmpl w:val="EEB8B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5243B"/>
    <w:multiLevelType w:val="hybridMultilevel"/>
    <w:tmpl w:val="D298C6F6"/>
    <w:lvl w:ilvl="0" w:tplc="058407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D57AC"/>
    <w:multiLevelType w:val="hybridMultilevel"/>
    <w:tmpl w:val="5FFCA2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915EE"/>
    <w:multiLevelType w:val="multilevel"/>
    <w:tmpl w:val="EEB8B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1C5250"/>
    <w:multiLevelType w:val="hybridMultilevel"/>
    <w:tmpl w:val="87DC76CC"/>
    <w:lvl w:ilvl="0" w:tplc="3D52011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A9754E7"/>
    <w:multiLevelType w:val="hybridMultilevel"/>
    <w:tmpl w:val="1BFCEA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2569"/>
    <w:rsid w:val="000172F5"/>
    <w:rsid w:val="00023FB4"/>
    <w:rsid w:val="00027656"/>
    <w:rsid w:val="00052569"/>
    <w:rsid w:val="000C12C9"/>
    <w:rsid w:val="000D76CD"/>
    <w:rsid w:val="00101209"/>
    <w:rsid w:val="0011663C"/>
    <w:rsid w:val="00133886"/>
    <w:rsid w:val="001340D0"/>
    <w:rsid w:val="00147E31"/>
    <w:rsid w:val="001558A6"/>
    <w:rsid w:val="00235E89"/>
    <w:rsid w:val="002362B9"/>
    <w:rsid w:val="002367FC"/>
    <w:rsid w:val="002507BB"/>
    <w:rsid w:val="00273F99"/>
    <w:rsid w:val="002769EF"/>
    <w:rsid w:val="00277E40"/>
    <w:rsid w:val="00287BB1"/>
    <w:rsid w:val="002C6773"/>
    <w:rsid w:val="002F2A43"/>
    <w:rsid w:val="0032017D"/>
    <w:rsid w:val="00347367"/>
    <w:rsid w:val="00374650"/>
    <w:rsid w:val="003753F5"/>
    <w:rsid w:val="003C2397"/>
    <w:rsid w:val="003C5A4C"/>
    <w:rsid w:val="00442EF8"/>
    <w:rsid w:val="004656B5"/>
    <w:rsid w:val="004673D0"/>
    <w:rsid w:val="00475C32"/>
    <w:rsid w:val="004A2AF9"/>
    <w:rsid w:val="004D2145"/>
    <w:rsid w:val="004E54D0"/>
    <w:rsid w:val="00560979"/>
    <w:rsid w:val="0057212F"/>
    <w:rsid w:val="0057381D"/>
    <w:rsid w:val="005D2210"/>
    <w:rsid w:val="005F2A53"/>
    <w:rsid w:val="00616C75"/>
    <w:rsid w:val="00634A72"/>
    <w:rsid w:val="00637051"/>
    <w:rsid w:val="00665AC9"/>
    <w:rsid w:val="00690351"/>
    <w:rsid w:val="006C242F"/>
    <w:rsid w:val="006D013E"/>
    <w:rsid w:val="00703BFD"/>
    <w:rsid w:val="00763B54"/>
    <w:rsid w:val="00770120"/>
    <w:rsid w:val="00784B43"/>
    <w:rsid w:val="007A1C0A"/>
    <w:rsid w:val="007E25B3"/>
    <w:rsid w:val="00830EDC"/>
    <w:rsid w:val="008523B7"/>
    <w:rsid w:val="00854232"/>
    <w:rsid w:val="00862688"/>
    <w:rsid w:val="008E23C5"/>
    <w:rsid w:val="009156FE"/>
    <w:rsid w:val="0092265D"/>
    <w:rsid w:val="00933774"/>
    <w:rsid w:val="00964E35"/>
    <w:rsid w:val="00966841"/>
    <w:rsid w:val="009827CB"/>
    <w:rsid w:val="009A7F07"/>
    <w:rsid w:val="009B6D8C"/>
    <w:rsid w:val="009F2931"/>
    <w:rsid w:val="00A11AAB"/>
    <w:rsid w:val="00A659E2"/>
    <w:rsid w:val="00A677E1"/>
    <w:rsid w:val="00AC1841"/>
    <w:rsid w:val="00B40AEF"/>
    <w:rsid w:val="00B46667"/>
    <w:rsid w:val="00B911F6"/>
    <w:rsid w:val="00B92328"/>
    <w:rsid w:val="00BA1208"/>
    <w:rsid w:val="00BB114E"/>
    <w:rsid w:val="00BD6D56"/>
    <w:rsid w:val="00BD7DB6"/>
    <w:rsid w:val="00BE15F7"/>
    <w:rsid w:val="00C22B66"/>
    <w:rsid w:val="00C45EAD"/>
    <w:rsid w:val="00CA1BF4"/>
    <w:rsid w:val="00CB5363"/>
    <w:rsid w:val="00CC1CBA"/>
    <w:rsid w:val="00CC3B1E"/>
    <w:rsid w:val="00D10FA9"/>
    <w:rsid w:val="00D44ED4"/>
    <w:rsid w:val="00D72AA4"/>
    <w:rsid w:val="00DE338F"/>
    <w:rsid w:val="00E0402E"/>
    <w:rsid w:val="00E66E27"/>
    <w:rsid w:val="00E77ADA"/>
    <w:rsid w:val="00EB6084"/>
    <w:rsid w:val="00ED4007"/>
    <w:rsid w:val="00F260DA"/>
    <w:rsid w:val="00F30ADB"/>
    <w:rsid w:val="00FA5124"/>
    <w:rsid w:val="00FB4853"/>
    <w:rsid w:val="00FD1A0C"/>
    <w:rsid w:val="00FD488D"/>
    <w:rsid w:val="00F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032CD"/>
  <w15:docId w15:val="{D9B3F843-FB44-429B-B9DC-96031A8F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4B4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2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851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2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lek\Dokumenty\Sch&#367;ze%20rok%202008%20(2)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BF696-28E5-4519-AB29-ABB2B206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Schůze rok 2008 (2).dot</Template>
  <TotalTime>34</TotalTime>
  <Pages>2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Schůze SPORTCLUBU HAVAX ze dne 11</vt:lpstr>
    </vt:vector>
  </TitlesOfParts>
  <Company>Havax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Schůze SPORTCLUBU HAVAX ze dne 11</dc:title>
  <dc:creator>Miroslav Válek</dc:creator>
  <cp:lastModifiedBy>Miroslav Valek</cp:lastModifiedBy>
  <cp:revision>6</cp:revision>
  <cp:lastPrinted>2017-12-01T15:44:00Z</cp:lastPrinted>
  <dcterms:created xsi:type="dcterms:W3CDTF">2021-01-16T17:02:00Z</dcterms:created>
  <dcterms:modified xsi:type="dcterms:W3CDTF">2021-01-18T10:00:00Z</dcterms:modified>
</cp:coreProperties>
</file>